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3B6E5" w14:textId="77777777" w:rsidR="00056AD7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2</w:t>
      </w:r>
    </w:p>
    <w:p w14:paraId="4C5C49C7" w14:textId="77777777" w:rsidR="00056AD7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zapytania ofertowego</w:t>
      </w:r>
    </w:p>
    <w:p w14:paraId="0B87484A" w14:textId="77777777" w:rsidR="00056AD7" w:rsidRDefault="00056AD7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5FECEF0F" w14:textId="77777777" w:rsidR="00056AD7" w:rsidRDefault="00056AD7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1F9C0AC9" w14:textId="77777777" w:rsidR="00056AD7" w:rsidRDefault="00056AD7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40568FEB" w14:textId="77777777" w:rsidR="00056AD7" w:rsidRDefault="00056AD7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53DC0E79" w14:textId="77777777" w:rsidR="00056AD7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_DdeLink__96_1034458411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3C242B92" w14:textId="77777777" w:rsidR="00056AD7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SPEŁNIANIU WARUNKÓW UDZIAŁU W POSTĘPOWANIU</w:t>
      </w:r>
    </w:p>
    <w:p w14:paraId="52A8644B" w14:textId="77777777" w:rsidR="00056AD7" w:rsidRDefault="00056AD7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1C6C70" w14:textId="77777777" w:rsidR="00056AD7" w:rsidRDefault="00056AD7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78BA56" w14:textId="77777777" w:rsidR="00056AD7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Przystępując do udziału w postępowaniu prowadzonym w trybie zapytania ofertowego oświadczam/y, że Wykonawca spełnia warunki dotyczące:</w:t>
      </w:r>
    </w:p>
    <w:p w14:paraId="6491512D" w14:textId="77777777" w:rsidR="00056AD7" w:rsidRDefault="00056AD7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35E426AE" w14:textId="77777777" w:rsidR="00056AD7" w:rsidRDefault="00056AD7">
      <w:pPr>
        <w:pStyle w:val="Domylny"/>
        <w:tabs>
          <w:tab w:val="left" w:pos="284"/>
          <w:tab w:val="center" w:pos="6237"/>
        </w:tabs>
        <w:spacing w:after="0" w:line="100" w:lineRule="atLeast"/>
      </w:pPr>
    </w:p>
    <w:p w14:paraId="0CACBA4E" w14:textId="77777777" w:rsidR="00056AD7" w:rsidRDefault="00056AD7">
      <w:pPr>
        <w:pStyle w:val="Domylny"/>
        <w:tabs>
          <w:tab w:val="left" w:pos="284"/>
          <w:tab w:val="center" w:pos="6237"/>
        </w:tabs>
        <w:spacing w:after="0" w:line="100" w:lineRule="atLeast"/>
        <w:jc w:val="center"/>
      </w:pPr>
    </w:p>
    <w:p w14:paraId="5973F4B0" w14:textId="77777777" w:rsidR="00056AD7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spełniania warunków określonych w zapytaniu ofertowym,  którego przedmiotem jest świadczenie specjalistycznych usług opiekuńczych poprzez rehabilitację fizyczną i usprawnienie zaburzonych funkcji organizmu dla osób  z zaburzeniami psychicznymi,</w:t>
      </w:r>
    </w:p>
    <w:p w14:paraId="507EE02C" w14:textId="77777777" w:rsidR="00056AD7" w:rsidRDefault="00056AD7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E6AE8D4" w14:textId="77777777" w:rsidR="00056AD7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posiadania uprawnień do wykonywania określonej działalności lub czynności związanej z przedmiotem zapytania ofertowego, jeżeli przepisy prawa nakładają obowiązek ich posiadania,</w:t>
      </w:r>
    </w:p>
    <w:p w14:paraId="5672D59F" w14:textId="77777777" w:rsidR="00056AD7" w:rsidRDefault="00056AD7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E7A0EFB" w14:textId="77777777" w:rsidR="00056AD7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posiadania odpowiedniej wiedzy i doświadczenia, niezbędnych do prawidłowego wykonania usługi,</w:t>
      </w:r>
    </w:p>
    <w:p w14:paraId="7B9D5AF8" w14:textId="77777777" w:rsidR="00056AD7" w:rsidRDefault="00056AD7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EB7C73D" w14:textId="77777777" w:rsidR="00056AD7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pozostawania w sytuacji ekonomicznej i finansowej, pozwalającej na prawidłowe wykonanie zamówienia</w:t>
      </w:r>
    </w:p>
    <w:p w14:paraId="4B6365C5" w14:textId="77777777" w:rsidR="00056AD7" w:rsidRDefault="00056AD7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</w:p>
    <w:p w14:paraId="3F442503" w14:textId="77777777" w:rsidR="00056AD7" w:rsidRDefault="00056AD7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</w:p>
    <w:p w14:paraId="344CB3E4" w14:textId="77777777" w:rsidR="00056AD7" w:rsidRDefault="00056AD7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7D9DF676" w14:textId="77777777" w:rsidR="00056AD7" w:rsidRDefault="00056AD7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</w:p>
    <w:p w14:paraId="3004F565" w14:textId="77777777" w:rsidR="00056AD7" w:rsidRDefault="00056AD7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</w:p>
    <w:p w14:paraId="4946E627" w14:textId="77777777" w:rsidR="00056AD7" w:rsidRDefault="00056AD7">
      <w:pPr>
        <w:pStyle w:val="Domylny"/>
        <w:tabs>
          <w:tab w:val="left" w:pos="567"/>
        </w:tabs>
        <w:spacing w:after="0" w:line="100" w:lineRule="atLeast"/>
        <w:jc w:val="both"/>
      </w:pPr>
    </w:p>
    <w:p w14:paraId="3FF8446E" w14:textId="77777777" w:rsidR="00056AD7" w:rsidRDefault="00056AD7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3265F6C5" w14:textId="77777777" w:rsidR="00056AD7" w:rsidRDefault="00056AD7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0CB8AFFF" w14:textId="77777777" w:rsidR="00056AD7" w:rsidRDefault="00000000">
      <w:pPr>
        <w:pStyle w:val="Domylny"/>
        <w:tabs>
          <w:tab w:val="left" w:pos="142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……………………………..</w:t>
      </w:r>
    </w:p>
    <w:p w14:paraId="2444879B" w14:textId="77777777" w:rsidR="00056AD7" w:rsidRDefault="00000000">
      <w:pPr>
        <w:pStyle w:val="Domylny"/>
        <w:tabs>
          <w:tab w:val="left" w:pos="567"/>
          <w:tab w:val="center" w:pos="6237"/>
        </w:tabs>
        <w:spacing w:after="0" w:line="100" w:lineRule="atLeast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ab/>
        <w:t>(miejscowość i data)</w:t>
      </w:r>
      <w:r>
        <w:rPr>
          <w:rFonts w:ascii="Times New Roman" w:hAnsi="Times New Roman" w:cs="Times New Roman"/>
          <w:i/>
          <w:sz w:val="18"/>
          <w:szCs w:val="18"/>
        </w:rPr>
        <w:tab/>
        <w:t>(podpis wykonawcy)</w:t>
      </w:r>
    </w:p>
    <w:p w14:paraId="74130119" w14:textId="77777777" w:rsidR="00056AD7" w:rsidRDefault="00056AD7">
      <w:pPr>
        <w:pStyle w:val="Domylny"/>
        <w:spacing w:after="0" w:line="100" w:lineRule="atLeast"/>
        <w:jc w:val="both"/>
      </w:pPr>
    </w:p>
    <w:p w14:paraId="181E1A57" w14:textId="77777777" w:rsidR="00056AD7" w:rsidRDefault="00056AD7">
      <w:pPr>
        <w:pStyle w:val="Domylny"/>
        <w:spacing w:after="0" w:line="100" w:lineRule="atLeast"/>
        <w:jc w:val="both"/>
      </w:pPr>
    </w:p>
    <w:p w14:paraId="55E531A1" w14:textId="77777777" w:rsidR="00056AD7" w:rsidRDefault="00056AD7">
      <w:pPr>
        <w:pStyle w:val="Domylny"/>
        <w:rPr>
          <w:rFonts w:ascii="Times New Roman" w:hAnsi="Times New Roman"/>
          <w:sz w:val="20"/>
          <w:szCs w:val="20"/>
        </w:rPr>
      </w:pPr>
    </w:p>
    <w:sectPr w:rsidR="00056AD7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55504" w14:textId="77777777" w:rsidR="00BA5B8A" w:rsidRDefault="00BA5B8A">
      <w:r>
        <w:separator/>
      </w:r>
    </w:p>
  </w:endnote>
  <w:endnote w:type="continuationSeparator" w:id="0">
    <w:p w14:paraId="7BDB4621" w14:textId="77777777" w:rsidR="00BA5B8A" w:rsidRDefault="00BA5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753C2" w14:textId="77777777" w:rsidR="00BA5B8A" w:rsidRDefault="00BA5B8A">
      <w:r>
        <w:rPr>
          <w:color w:val="000000"/>
        </w:rPr>
        <w:separator/>
      </w:r>
    </w:p>
  </w:footnote>
  <w:footnote w:type="continuationSeparator" w:id="0">
    <w:p w14:paraId="65CF9CB4" w14:textId="77777777" w:rsidR="00BA5B8A" w:rsidRDefault="00BA5B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56AD7"/>
    <w:rsid w:val="00056AD7"/>
    <w:rsid w:val="009D5E33"/>
    <w:rsid w:val="00BA5B8A"/>
    <w:rsid w:val="00EF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A6F6D"/>
  <w15:docId w15:val="{DF83CF46-FACC-4513-AE6E-A97AD68F9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mylny">
    <w:name w:val="Domyślny"/>
    <w:pPr>
      <w:suppressAutoHyphens/>
      <w:overflowPunct w:val="0"/>
      <w:spacing w:after="160"/>
    </w:pPr>
    <w:rPr>
      <w:rFonts w:ascii="Calibri" w:eastAsia="SimSun" w:hAnsi="Calibri" w:cs="Calibri"/>
      <w:color w:val="00000A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813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UG Bukowiec R</cp:lastModifiedBy>
  <cp:revision>2</cp:revision>
  <cp:lastPrinted>2024-11-07T10:26:00Z</cp:lastPrinted>
  <dcterms:created xsi:type="dcterms:W3CDTF">2026-11-06T13:08:00Z</dcterms:created>
  <dcterms:modified xsi:type="dcterms:W3CDTF">2026-11-06T13:08:00Z</dcterms:modified>
</cp:coreProperties>
</file>