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E1E28" w14:textId="77777777" w:rsidR="00576B09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14:paraId="3717A0A0" w14:textId="77777777" w:rsidR="00576B09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2079E787" w14:textId="77777777" w:rsidR="00576B09" w:rsidRDefault="00576B09">
      <w:pPr>
        <w:pStyle w:val="Domylny"/>
        <w:spacing w:after="0" w:line="100" w:lineRule="atLeast"/>
        <w:jc w:val="center"/>
      </w:pPr>
    </w:p>
    <w:p w14:paraId="7FB3F1DE" w14:textId="77777777" w:rsidR="00576B09" w:rsidRDefault="00000000">
      <w:pPr>
        <w:pStyle w:val="Domylny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O F E R T A   C E N O W A</w:t>
      </w:r>
    </w:p>
    <w:p w14:paraId="3552CAF5" w14:textId="77777777" w:rsidR="00576B09" w:rsidRDefault="00576B09">
      <w:pPr>
        <w:pStyle w:val="Domylny"/>
        <w:spacing w:after="0" w:line="100" w:lineRule="atLeast"/>
        <w:jc w:val="center"/>
      </w:pPr>
    </w:p>
    <w:p w14:paraId="4440F5D7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Zamawiający:</w:t>
      </w:r>
    </w:p>
    <w:p w14:paraId="0B2414F9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2453C19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Gminny Ośrodek Pomocy Społecznej w Bukowcu</w:t>
      </w:r>
    </w:p>
    <w:p w14:paraId="351F41EE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ul. Dr Fl. Ceynowy 14</w:t>
      </w:r>
    </w:p>
    <w:p w14:paraId="0B311FCF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86-122 Bukowiec</w:t>
      </w:r>
    </w:p>
    <w:p w14:paraId="769DF23B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2462BDD1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7B18C27B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nazwisko/ nazwa wykonawcy: …………………………………………………………...</w:t>
      </w:r>
    </w:p>
    <w:p w14:paraId="7FE9D46D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48876198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0CB7D1C6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02F74C56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64382395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58B9E8A4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Miejsce zamieszkania/ siedziba wykonawcy: …………………………………………………..</w:t>
      </w:r>
    </w:p>
    <w:p w14:paraId="6F1EC06E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9C92889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524CAE4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6F884C5D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………………………...………………………………………………………………………....</w:t>
      </w:r>
    </w:p>
    <w:p w14:paraId="5AE68D2F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59C33896" w14:textId="77777777" w:rsidR="00576B09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Numer telefonu:…………………………………………………………………………………</w:t>
      </w:r>
    </w:p>
    <w:p w14:paraId="315EBDA4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1A9E0CAE" w14:textId="77777777" w:rsidR="00576B09" w:rsidRDefault="00576B09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3C59295B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43946019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2E378955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center"/>
      </w:pPr>
      <w:r>
        <w:rPr>
          <w:rFonts w:ascii="Times New Roman" w:hAnsi="Times New Roman" w:cs="Times New Roman"/>
          <w:sz w:val="24"/>
          <w:szCs w:val="24"/>
        </w:rPr>
        <w:tab/>
        <w:t>W odpowiedzi na zapytanie ofertowe  dotyczące specjalistycznych usług opiekuńczych dla osób z zaburzeniami psychicznymi składam ofertę następującej treści: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239C4B16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DF9503A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087949E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14:paraId="0C5D392F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F6773FF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cenę brutto ………………. zł (słownie złotych ………………………………………...…. )             za 60 minut pracy.</w:t>
      </w:r>
    </w:p>
    <w:p w14:paraId="6ED9F91E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B36DAED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427986A5" w14:textId="77777777" w:rsidR="00576B09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iż akceptuję ramowe warunki realizacji przedmiotu zamówienia określone </w:t>
      </w:r>
      <w:r>
        <w:rPr>
          <w:rFonts w:ascii="Times New Roman" w:hAnsi="Times New Roman" w:cs="Times New Roman"/>
          <w:sz w:val="24"/>
          <w:szCs w:val="24"/>
        </w:rPr>
        <w:br/>
        <w:t>w zapytaniu ofertowym.</w:t>
      </w:r>
    </w:p>
    <w:p w14:paraId="4B2F4BE5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707F75DE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4D9B225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0E940FE2" w14:textId="77777777" w:rsidR="00576B09" w:rsidRDefault="00576B09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1320DCB" w14:textId="77777777" w:rsidR="00576B09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……………………………..</w:t>
      </w:r>
    </w:p>
    <w:p w14:paraId="58480387" w14:textId="77777777" w:rsidR="00576B09" w:rsidRDefault="00000000">
      <w:pPr>
        <w:pStyle w:val="Domylny"/>
        <w:tabs>
          <w:tab w:val="left" w:pos="709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b/>
          <w:i/>
          <w:sz w:val="18"/>
          <w:szCs w:val="18"/>
        </w:rPr>
        <w:tab/>
        <w:t>(podpis wykonawcy)</w:t>
      </w:r>
    </w:p>
    <w:sectPr w:rsidR="00576B0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BEB55" w14:textId="77777777" w:rsidR="00BF7D3F" w:rsidRDefault="00BF7D3F">
      <w:r>
        <w:separator/>
      </w:r>
    </w:p>
  </w:endnote>
  <w:endnote w:type="continuationSeparator" w:id="0">
    <w:p w14:paraId="376CDBC3" w14:textId="77777777" w:rsidR="00BF7D3F" w:rsidRDefault="00BF7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E6DE6" w14:textId="77777777" w:rsidR="00BF7D3F" w:rsidRDefault="00BF7D3F">
      <w:r>
        <w:rPr>
          <w:color w:val="000000"/>
        </w:rPr>
        <w:separator/>
      </w:r>
    </w:p>
  </w:footnote>
  <w:footnote w:type="continuationSeparator" w:id="0">
    <w:p w14:paraId="17F626FE" w14:textId="77777777" w:rsidR="00BF7D3F" w:rsidRDefault="00BF7D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76B09"/>
    <w:rsid w:val="00576B09"/>
    <w:rsid w:val="00BF7D3F"/>
    <w:rsid w:val="00EA3C93"/>
    <w:rsid w:val="00EF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7C2C"/>
  <w15:docId w15:val="{DF83CF46-FACC-4513-AE6E-A97AD68F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dcterms:created xsi:type="dcterms:W3CDTF">2026-11-06T13:08:00Z</dcterms:created>
  <dcterms:modified xsi:type="dcterms:W3CDTF">2026-11-06T13:08:00Z</dcterms:modified>
</cp:coreProperties>
</file>