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D8D28" w14:textId="77777777" w:rsidR="0005770D" w:rsidRDefault="00000000">
      <w:pPr>
        <w:pStyle w:val="Domylny"/>
        <w:spacing w:after="0" w:line="100" w:lineRule="atLeast"/>
        <w:jc w:val="right"/>
      </w:pPr>
      <w:r>
        <w:rPr>
          <w:rFonts w:ascii="Times New Roman" w:hAnsi="Times New Roman" w:cs="Times New Roman"/>
          <w:sz w:val="20"/>
          <w:szCs w:val="20"/>
        </w:rPr>
        <w:t>Załącznik nr 1</w:t>
      </w:r>
    </w:p>
    <w:p w14:paraId="637CEA68" w14:textId="77777777" w:rsidR="0005770D" w:rsidRDefault="00000000">
      <w:pPr>
        <w:pStyle w:val="Domylny"/>
        <w:spacing w:after="0" w:line="100" w:lineRule="atLeast"/>
        <w:jc w:val="right"/>
      </w:pPr>
      <w:r>
        <w:rPr>
          <w:rFonts w:ascii="Times New Roman" w:hAnsi="Times New Roman" w:cs="Times New Roman"/>
          <w:sz w:val="20"/>
          <w:szCs w:val="20"/>
        </w:rPr>
        <w:t>do zapytania ofertowego</w:t>
      </w:r>
    </w:p>
    <w:p w14:paraId="4A397E6F" w14:textId="77777777" w:rsidR="0005770D" w:rsidRDefault="0005770D">
      <w:pPr>
        <w:pStyle w:val="Domylny"/>
        <w:spacing w:after="0" w:line="100" w:lineRule="atLeast"/>
        <w:jc w:val="center"/>
      </w:pPr>
    </w:p>
    <w:p w14:paraId="1AB43C52" w14:textId="77777777" w:rsidR="0005770D" w:rsidRDefault="00000000">
      <w:pPr>
        <w:pStyle w:val="Domylny"/>
        <w:spacing w:after="0" w:line="100" w:lineRule="atLeast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O F E R T A   C E N O W A</w:t>
      </w:r>
    </w:p>
    <w:p w14:paraId="0F7AE105" w14:textId="77777777" w:rsidR="0005770D" w:rsidRDefault="0005770D">
      <w:pPr>
        <w:pStyle w:val="Domylny"/>
        <w:spacing w:after="0" w:line="100" w:lineRule="atLeast"/>
        <w:jc w:val="center"/>
      </w:pPr>
    </w:p>
    <w:p w14:paraId="78173E60" w14:textId="77777777" w:rsidR="0005770D" w:rsidRDefault="00000000">
      <w:pPr>
        <w:pStyle w:val="Domylny"/>
        <w:tabs>
          <w:tab w:val="right" w:pos="2268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Zamawiający:</w:t>
      </w:r>
    </w:p>
    <w:p w14:paraId="2EC0E69B" w14:textId="77777777" w:rsidR="0005770D" w:rsidRDefault="00000000">
      <w:pPr>
        <w:pStyle w:val="Domylny"/>
        <w:tabs>
          <w:tab w:val="right" w:pos="2268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95B9A5B" w14:textId="77777777" w:rsidR="0005770D" w:rsidRDefault="00000000">
      <w:pPr>
        <w:pStyle w:val="Domylny"/>
        <w:tabs>
          <w:tab w:val="right" w:pos="2268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b/>
          <w:bCs/>
          <w:sz w:val="24"/>
          <w:szCs w:val="24"/>
        </w:rPr>
        <w:t>Gminny Ośrodek Pomocy Społecznej w Bukowcu</w:t>
      </w:r>
    </w:p>
    <w:p w14:paraId="0A3D6AEE" w14:textId="77777777" w:rsidR="0005770D" w:rsidRDefault="00000000">
      <w:pPr>
        <w:pStyle w:val="Domylny"/>
        <w:tabs>
          <w:tab w:val="right" w:pos="2268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ul. Dr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Fl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Ceynowy 14</w:t>
      </w:r>
    </w:p>
    <w:p w14:paraId="713BE614" w14:textId="77777777" w:rsidR="0005770D" w:rsidRDefault="00000000">
      <w:pPr>
        <w:pStyle w:val="Domylny"/>
        <w:tabs>
          <w:tab w:val="right" w:pos="2268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b/>
          <w:bCs/>
          <w:sz w:val="24"/>
          <w:szCs w:val="24"/>
        </w:rPr>
        <w:t>86-122 Bukowiec</w:t>
      </w:r>
    </w:p>
    <w:p w14:paraId="21F68142" w14:textId="77777777" w:rsidR="0005770D" w:rsidRDefault="0005770D">
      <w:pPr>
        <w:pStyle w:val="Domylny"/>
        <w:tabs>
          <w:tab w:val="right" w:pos="2268"/>
          <w:tab w:val="left" w:pos="3402"/>
        </w:tabs>
        <w:spacing w:after="0" w:line="100" w:lineRule="atLeast"/>
      </w:pPr>
    </w:p>
    <w:p w14:paraId="08C97B59" w14:textId="77777777" w:rsidR="0005770D" w:rsidRDefault="0005770D">
      <w:pPr>
        <w:pStyle w:val="Domylny"/>
        <w:tabs>
          <w:tab w:val="right" w:pos="2268"/>
          <w:tab w:val="left" w:pos="3402"/>
        </w:tabs>
        <w:spacing w:after="0" w:line="100" w:lineRule="atLeast"/>
      </w:pPr>
    </w:p>
    <w:p w14:paraId="348DCBEA" w14:textId="77777777" w:rsidR="0005770D" w:rsidRDefault="00000000">
      <w:pPr>
        <w:pStyle w:val="Domylny"/>
        <w:tabs>
          <w:tab w:val="right" w:pos="2552"/>
          <w:tab w:val="left" w:pos="3402"/>
        </w:tabs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nazwisko/ nazwa wykonawcy: …………………………………………………………...</w:t>
      </w:r>
    </w:p>
    <w:p w14:paraId="3ED4ADE5" w14:textId="77777777" w:rsidR="0005770D" w:rsidRDefault="0005770D">
      <w:pPr>
        <w:pStyle w:val="Domylny"/>
        <w:tabs>
          <w:tab w:val="right" w:pos="2552"/>
          <w:tab w:val="left" w:pos="3402"/>
        </w:tabs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14:paraId="001FF486" w14:textId="77777777" w:rsidR="0005770D" w:rsidRDefault="00000000">
      <w:pPr>
        <w:pStyle w:val="Domylny"/>
        <w:tabs>
          <w:tab w:val="right" w:pos="2552"/>
          <w:tab w:val="left" w:pos="3402"/>
        </w:tabs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64F47359" w14:textId="77777777" w:rsidR="0005770D" w:rsidRDefault="0005770D">
      <w:pPr>
        <w:pStyle w:val="Domylny"/>
        <w:tabs>
          <w:tab w:val="right" w:pos="2552"/>
          <w:tab w:val="left" w:pos="3402"/>
        </w:tabs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14:paraId="10F9FFCB" w14:textId="77777777" w:rsidR="0005770D" w:rsidRDefault="00000000">
      <w:pPr>
        <w:pStyle w:val="Domylny"/>
        <w:tabs>
          <w:tab w:val="right" w:pos="2552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61D6C42B" w14:textId="77777777" w:rsidR="0005770D" w:rsidRDefault="0005770D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07309305" w14:textId="77777777" w:rsidR="0005770D" w:rsidRDefault="00000000">
      <w:pPr>
        <w:pStyle w:val="Domylny"/>
        <w:tabs>
          <w:tab w:val="right" w:pos="2552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Miejsce zamieszkania/ siedziba wykonawcy: …………………………………………………..</w:t>
      </w:r>
    </w:p>
    <w:p w14:paraId="6D84E1C8" w14:textId="77777777" w:rsidR="0005770D" w:rsidRDefault="0005770D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1DD6B3FD" w14:textId="77777777" w:rsidR="0005770D" w:rsidRDefault="00000000">
      <w:pPr>
        <w:pStyle w:val="Domylny"/>
        <w:tabs>
          <w:tab w:val="right" w:pos="2552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50C3ADFA" w14:textId="77777777" w:rsidR="0005770D" w:rsidRDefault="0005770D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7DF62B14" w14:textId="77777777" w:rsidR="0005770D" w:rsidRDefault="00000000">
      <w:pPr>
        <w:pStyle w:val="Domylny"/>
        <w:tabs>
          <w:tab w:val="right" w:pos="2552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………………………...………………………………………………………………………....</w:t>
      </w:r>
    </w:p>
    <w:p w14:paraId="67DFA79B" w14:textId="77777777" w:rsidR="0005770D" w:rsidRDefault="0005770D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0A2DE391" w14:textId="77777777" w:rsidR="0005770D" w:rsidRDefault="00000000">
      <w:pPr>
        <w:pStyle w:val="Domylny"/>
        <w:tabs>
          <w:tab w:val="right" w:pos="2552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Numer telefonu:…………………………………………………………………………………</w:t>
      </w:r>
    </w:p>
    <w:p w14:paraId="1D7FE7A0" w14:textId="77777777" w:rsidR="0005770D" w:rsidRDefault="0005770D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4EE5B692" w14:textId="77777777" w:rsidR="0005770D" w:rsidRDefault="0005770D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5D99E9E3" w14:textId="77777777" w:rsidR="0005770D" w:rsidRDefault="0005770D">
      <w:pPr>
        <w:pStyle w:val="Domylny"/>
        <w:tabs>
          <w:tab w:val="right" w:pos="2268"/>
          <w:tab w:val="left" w:pos="3402"/>
        </w:tabs>
        <w:spacing w:after="0" w:line="100" w:lineRule="atLeast"/>
      </w:pPr>
    </w:p>
    <w:p w14:paraId="74AE840D" w14:textId="77777777" w:rsidR="0005770D" w:rsidRDefault="0005770D">
      <w:pPr>
        <w:pStyle w:val="Domylny"/>
        <w:tabs>
          <w:tab w:val="right" w:pos="2268"/>
          <w:tab w:val="left" w:pos="3402"/>
        </w:tabs>
        <w:spacing w:after="0" w:line="100" w:lineRule="atLeast"/>
      </w:pPr>
    </w:p>
    <w:p w14:paraId="660CD7B6" w14:textId="77777777" w:rsidR="0005770D" w:rsidRDefault="00000000">
      <w:pPr>
        <w:pStyle w:val="Domylny"/>
        <w:tabs>
          <w:tab w:val="right" w:pos="2268"/>
          <w:tab w:val="left" w:pos="3402"/>
        </w:tabs>
        <w:spacing w:after="0" w:line="100" w:lineRule="atLeast"/>
        <w:jc w:val="center"/>
      </w:pPr>
      <w:r>
        <w:rPr>
          <w:rFonts w:ascii="Times New Roman" w:hAnsi="Times New Roman" w:cs="Times New Roman"/>
          <w:sz w:val="24"/>
          <w:szCs w:val="24"/>
        </w:rPr>
        <w:tab/>
        <w:t>W odpowiedzi na zapytanie ofertowe  dotyczące specjalistycznych usług opiekuńczych dla osób z zaburzeniami psychicznymi składam ofertę następującej treści: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15BC5E07" w14:textId="77777777" w:rsidR="0005770D" w:rsidRDefault="0005770D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766FDE26" w14:textId="77777777" w:rsidR="0005770D" w:rsidRDefault="0005770D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3CAA4D11" w14:textId="77777777" w:rsidR="0005770D" w:rsidRDefault="00000000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>Oferuję wykonanie przedmiotu zamówienia za:</w:t>
      </w:r>
    </w:p>
    <w:p w14:paraId="6C5B695A" w14:textId="77777777" w:rsidR="0005770D" w:rsidRDefault="0005770D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09E59C48" w14:textId="77777777" w:rsidR="0005770D" w:rsidRDefault="00000000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cenę brutto ………………. zł (słownie złotych ………………………………………...…. )             za 60 minut pracy.</w:t>
      </w:r>
    </w:p>
    <w:p w14:paraId="48A92FED" w14:textId="77777777" w:rsidR="0005770D" w:rsidRDefault="0005770D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1DA072AA" w14:textId="77777777" w:rsidR="0005770D" w:rsidRDefault="0005770D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2F5B95E3" w14:textId="77777777" w:rsidR="0005770D" w:rsidRDefault="00000000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Oświadczam, iż akceptuję ramowe warunki realizacji przedmiotu zamówienia określone </w:t>
      </w:r>
      <w:r>
        <w:rPr>
          <w:rFonts w:ascii="Times New Roman" w:hAnsi="Times New Roman" w:cs="Times New Roman"/>
          <w:sz w:val="24"/>
          <w:szCs w:val="24"/>
        </w:rPr>
        <w:br/>
        <w:t>w zapytaniu ofertowym.</w:t>
      </w:r>
    </w:p>
    <w:p w14:paraId="6791ECCB" w14:textId="77777777" w:rsidR="0005770D" w:rsidRDefault="0005770D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643624F3" w14:textId="77777777" w:rsidR="0005770D" w:rsidRDefault="0005770D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0C346C20" w14:textId="77777777" w:rsidR="0005770D" w:rsidRDefault="0005770D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5224C60A" w14:textId="77777777" w:rsidR="0005770D" w:rsidRDefault="0005770D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67CE533C" w14:textId="77777777" w:rsidR="0005770D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</w:pPr>
      <w:r>
        <w:rPr>
          <w:rFonts w:ascii="Times New Roman" w:hAnsi="Times New Roman" w:cs="Times New Roman"/>
          <w:b/>
          <w:sz w:val="24"/>
          <w:szCs w:val="24"/>
        </w:rPr>
        <w:tab/>
        <w:t>………………………….</w:t>
      </w:r>
      <w:r>
        <w:rPr>
          <w:rFonts w:ascii="Times New Roman" w:hAnsi="Times New Roman" w:cs="Times New Roman"/>
          <w:b/>
          <w:sz w:val="24"/>
          <w:szCs w:val="24"/>
        </w:rPr>
        <w:tab/>
        <w:t>……………………………..</w:t>
      </w:r>
    </w:p>
    <w:p w14:paraId="715C0A52" w14:textId="77777777" w:rsidR="0005770D" w:rsidRDefault="00000000">
      <w:pPr>
        <w:pStyle w:val="Domylny"/>
        <w:tabs>
          <w:tab w:val="left" w:pos="709"/>
          <w:tab w:val="center" w:pos="6237"/>
        </w:tabs>
        <w:spacing w:after="0" w:line="100" w:lineRule="atLeast"/>
        <w:jc w:val="both"/>
      </w:pPr>
      <w:r>
        <w:rPr>
          <w:rFonts w:ascii="Times New Roman" w:hAnsi="Times New Roman" w:cs="Times New Roman"/>
          <w:b/>
          <w:i/>
          <w:sz w:val="18"/>
          <w:szCs w:val="18"/>
        </w:rPr>
        <w:tab/>
        <w:t>(miejscowość i data)</w:t>
      </w:r>
      <w:r>
        <w:rPr>
          <w:rFonts w:ascii="Times New Roman" w:hAnsi="Times New Roman" w:cs="Times New Roman"/>
          <w:b/>
          <w:i/>
          <w:sz w:val="18"/>
          <w:szCs w:val="18"/>
        </w:rPr>
        <w:tab/>
        <w:t>(podpis wykonawcy)</w:t>
      </w:r>
    </w:p>
    <w:sectPr w:rsidR="0005770D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19D23" w14:textId="77777777" w:rsidR="00134BCD" w:rsidRDefault="00134BCD">
      <w:r>
        <w:separator/>
      </w:r>
    </w:p>
  </w:endnote>
  <w:endnote w:type="continuationSeparator" w:id="0">
    <w:p w14:paraId="6C6F46F0" w14:textId="77777777" w:rsidR="00134BCD" w:rsidRDefault="00134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9D051" w14:textId="77777777" w:rsidR="00134BCD" w:rsidRDefault="00134BCD">
      <w:r>
        <w:rPr>
          <w:color w:val="000000"/>
        </w:rPr>
        <w:separator/>
      </w:r>
    </w:p>
  </w:footnote>
  <w:footnote w:type="continuationSeparator" w:id="0">
    <w:p w14:paraId="2DA4D1AD" w14:textId="77777777" w:rsidR="00134BCD" w:rsidRDefault="00134B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5770D"/>
    <w:rsid w:val="0005770D"/>
    <w:rsid w:val="00134BCD"/>
    <w:rsid w:val="00341930"/>
    <w:rsid w:val="007F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98462"/>
  <w15:docId w15:val="{78EE4BBC-AAEC-43B1-8BC6-B89C34382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omylny">
    <w:name w:val="Domyślny"/>
    <w:pPr>
      <w:suppressAutoHyphens/>
      <w:spacing w:after="160"/>
    </w:pPr>
    <w:rPr>
      <w:rFonts w:ascii="Calibri" w:eastAsia="SimSun" w:hAnsi="Calibri" w:cs="Calibri"/>
      <w:color w:val="00000A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848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UG Bukowiec R</cp:lastModifiedBy>
  <cp:revision>2</cp:revision>
  <dcterms:created xsi:type="dcterms:W3CDTF">2026-11-06T12:49:00Z</dcterms:created>
  <dcterms:modified xsi:type="dcterms:W3CDTF">2026-11-06T12:49:00Z</dcterms:modified>
</cp:coreProperties>
</file>