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CB210" w14:textId="77777777" w:rsidR="006B300F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2</w:t>
      </w:r>
    </w:p>
    <w:p w14:paraId="7017F7E3" w14:textId="77777777" w:rsidR="006B300F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zapytania ofertowego</w:t>
      </w:r>
    </w:p>
    <w:p w14:paraId="628DA4C4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6EF6E338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1077CA64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5E9C194C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25835094" w14:textId="77777777" w:rsidR="006B300F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_DdeLink__96_1034458411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39B6FAAF" w14:textId="77777777" w:rsidR="006B300F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SPEŁNIANIU WARUNKÓW UDZIAŁU W POSTĘPOWANIU</w:t>
      </w:r>
    </w:p>
    <w:p w14:paraId="3BBBD8E7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7CDAC7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E1DB5C" w14:textId="77777777" w:rsidR="006B300F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Przystępując do udziału w postępowaniu prowadzonym w trybie zapytania ofertowego oświadczam/y, że Wykonawca spełnia warunki dotyczące:</w:t>
      </w:r>
    </w:p>
    <w:p w14:paraId="33A934CF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7D5BC19C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</w:pPr>
    </w:p>
    <w:p w14:paraId="441F8AC3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091B35E2" w14:textId="77777777" w:rsidR="006B300F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spełniania warunków określonych w zapytaniu ofertowym,  którego przedmiotem jest świadczenie specjalistycznych usług opiekuńczych poprzez terapię neurologopedyczną dla osób  z zaburzeniami psychicznymi,</w:t>
      </w:r>
    </w:p>
    <w:p w14:paraId="73EEC6D0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A4DFDBE" w14:textId="77777777" w:rsidR="006B300F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posiadania uprawnień do wykonywania określonej działalności lub czynności związanej z przedmiotem zapytania ofertowego, jeżeli przepisy prawa nakładają obowiązek ich posiadania,</w:t>
      </w:r>
    </w:p>
    <w:p w14:paraId="0D0C3652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88CA887" w14:textId="77777777" w:rsidR="006B300F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posiadania odpowiedniej wiedzy i doświadczenia, niezbędnych do prawidłowego wykonania usługi,</w:t>
      </w:r>
    </w:p>
    <w:p w14:paraId="372A1A7C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546DFE9" w14:textId="77777777" w:rsidR="006B300F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pozostawania w sytuacji ekonomicznej i finansowej, pozwalającej na prawidłowe wykonanie zamówienia</w:t>
      </w:r>
    </w:p>
    <w:p w14:paraId="6B08D7D1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4D4C5586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0479E567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3624D39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7D39755F" w14:textId="77777777" w:rsidR="006B300F" w:rsidRDefault="006B300F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2058AC68" w14:textId="77777777" w:rsidR="006B300F" w:rsidRDefault="006B300F">
      <w:pPr>
        <w:pStyle w:val="Domylny"/>
        <w:tabs>
          <w:tab w:val="left" w:pos="567"/>
        </w:tabs>
        <w:spacing w:after="0" w:line="100" w:lineRule="atLeast"/>
        <w:jc w:val="both"/>
      </w:pPr>
    </w:p>
    <w:p w14:paraId="04DAE508" w14:textId="77777777" w:rsidR="006B300F" w:rsidRDefault="006B300F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5C910FD0" w14:textId="77777777" w:rsidR="006B300F" w:rsidRDefault="006B300F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44188956" w14:textId="77777777" w:rsidR="006B300F" w:rsidRDefault="00000000">
      <w:pPr>
        <w:pStyle w:val="Domylny"/>
        <w:tabs>
          <w:tab w:val="left" w:pos="142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14:paraId="7C597BDC" w14:textId="77777777" w:rsidR="006B300F" w:rsidRDefault="00000000">
      <w:pPr>
        <w:pStyle w:val="Domylny"/>
        <w:tabs>
          <w:tab w:val="left" w:pos="567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ab/>
        <w:t>(miejscowość i data)</w:t>
      </w:r>
      <w:r>
        <w:rPr>
          <w:rFonts w:ascii="Times New Roman" w:hAnsi="Times New Roman" w:cs="Times New Roman"/>
          <w:i/>
          <w:sz w:val="18"/>
          <w:szCs w:val="18"/>
        </w:rPr>
        <w:tab/>
        <w:t>(podpis wykonawcy)</w:t>
      </w:r>
    </w:p>
    <w:p w14:paraId="0FF19C0A" w14:textId="77777777" w:rsidR="006B300F" w:rsidRDefault="006B300F">
      <w:pPr>
        <w:pStyle w:val="Domylny"/>
        <w:spacing w:after="0" w:line="100" w:lineRule="atLeast"/>
        <w:jc w:val="both"/>
      </w:pPr>
    </w:p>
    <w:p w14:paraId="42FBDB83" w14:textId="77777777" w:rsidR="006B300F" w:rsidRDefault="006B300F">
      <w:pPr>
        <w:pStyle w:val="Domylny"/>
        <w:spacing w:after="0" w:line="100" w:lineRule="atLeast"/>
        <w:jc w:val="both"/>
      </w:pPr>
    </w:p>
    <w:p w14:paraId="53210D0D" w14:textId="77777777" w:rsidR="006B300F" w:rsidRDefault="006B300F">
      <w:pPr>
        <w:pStyle w:val="Domylny"/>
        <w:rPr>
          <w:rFonts w:ascii="Times New Roman" w:hAnsi="Times New Roman"/>
          <w:sz w:val="20"/>
          <w:szCs w:val="20"/>
        </w:rPr>
      </w:pPr>
    </w:p>
    <w:sectPr w:rsidR="006B300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34408" w14:textId="77777777" w:rsidR="00581851" w:rsidRDefault="00581851">
      <w:r>
        <w:separator/>
      </w:r>
    </w:p>
  </w:endnote>
  <w:endnote w:type="continuationSeparator" w:id="0">
    <w:p w14:paraId="14AA90AE" w14:textId="77777777" w:rsidR="00581851" w:rsidRDefault="0058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827DB" w14:textId="77777777" w:rsidR="00581851" w:rsidRDefault="00581851">
      <w:r>
        <w:rPr>
          <w:color w:val="000000"/>
        </w:rPr>
        <w:separator/>
      </w:r>
    </w:p>
  </w:footnote>
  <w:footnote w:type="continuationSeparator" w:id="0">
    <w:p w14:paraId="6C66E507" w14:textId="77777777" w:rsidR="00581851" w:rsidRDefault="005818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B300F"/>
    <w:rsid w:val="001C48B3"/>
    <w:rsid w:val="00581851"/>
    <w:rsid w:val="006B300F"/>
    <w:rsid w:val="0071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9D3D7"/>
  <w15:docId w15:val="{81753592-4AE8-4CD8-9B3F-5D6FBE6B8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y">
    <w:name w:val="Domyślny"/>
    <w:pPr>
      <w:suppressAutoHyphens/>
      <w:overflowPunct w:val="0"/>
      <w:spacing w:after="160"/>
    </w:pPr>
    <w:rPr>
      <w:rFonts w:ascii="Calibri" w:eastAsia="SimSun" w:hAnsi="Calibri" w:cs="Calibri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777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UG Bukowiec R</cp:lastModifiedBy>
  <cp:revision>2</cp:revision>
  <cp:lastPrinted>2023-11-20T07:09:00Z</cp:lastPrinted>
  <dcterms:created xsi:type="dcterms:W3CDTF">2026-11-06T12:10:00Z</dcterms:created>
  <dcterms:modified xsi:type="dcterms:W3CDTF">2026-11-06T12:10:00Z</dcterms:modified>
</cp:coreProperties>
</file>