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DD6CB" w14:textId="77777777" w:rsidR="00011FD3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Załącznik nr 1</w:t>
      </w:r>
    </w:p>
    <w:p w14:paraId="33E61D83" w14:textId="77777777" w:rsidR="00011FD3" w:rsidRDefault="00000000">
      <w:pPr>
        <w:pStyle w:val="Domylny"/>
        <w:spacing w:after="0" w:line="100" w:lineRule="atLeast"/>
        <w:jc w:val="right"/>
      </w:pPr>
      <w:r>
        <w:rPr>
          <w:rFonts w:ascii="Times New Roman" w:hAnsi="Times New Roman" w:cs="Times New Roman"/>
          <w:sz w:val="20"/>
          <w:szCs w:val="20"/>
        </w:rPr>
        <w:t>do zapytania ofertowego</w:t>
      </w:r>
    </w:p>
    <w:p w14:paraId="1E0701E2" w14:textId="77777777" w:rsidR="00011FD3" w:rsidRDefault="00011FD3">
      <w:pPr>
        <w:pStyle w:val="Domylny"/>
        <w:spacing w:after="0" w:line="100" w:lineRule="atLeast"/>
        <w:jc w:val="center"/>
      </w:pPr>
    </w:p>
    <w:p w14:paraId="0DE00609" w14:textId="77777777" w:rsidR="00011FD3" w:rsidRDefault="00000000">
      <w:pPr>
        <w:pStyle w:val="Domylny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O F E R T A   C E N O W A</w:t>
      </w:r>
    </w:p>
    <w:p w14:paraId="66542CF5" w14:textId="77777777" w:rsidR="00011FD3" w:rsidRDefault="00011FD3">
      <w:pPr>
        <w:pStyle w:val="Domylny"/>
        <w:spacing w:after="0" w:line="100" w:lineRule="atLeast"/>
        <w:jc w:val="center"/>
      </w:pPr>
    </w:p>
    <w:p w14:paraId="464D9ADB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Zamawiający:</w:t>
      </w:r>
    </w:p>
    <w:p w14:paraId="2A3A93F5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44AF406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Gminny Ośrodek Pomocy Społecznej w Bukowcu</w:t>
      </w:r>
    </w:p>
    <w:p w14:paraId="6A8051BC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ul. Dr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Fl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Ceynowy 14</w:t>
      </w:r>
    </w:p>
    <w:p w14:paraId="57CC850B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b/>
          <w:bCs/>
          <w:sz w:val="24"/>
          <w:szCs w:val="24"/>
        </w:rPr>
        <w:t>86-122 Bukowiec</w:t>
      </w:r>
    </w:p>
    <w:p w14:paraId="5C18D87A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4035A639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6536B3BE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nazwisko/ nazwa wykonawcy: …………………………………………………………...</w:t>
      </w:r>
    </w:p>
    <w:p w14:paraId="7E9A7475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0672B70D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79E51BA7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  <w:rPr>
          <w:rFonts w:ascii="Times New Roman" w:hAnsi="Times New Roman" w:cs="Times New Roman"/>
          <w:sz w:val="24"/>
          <w:szCs w:val="24"/>
        </w:rPr>
      </w:pPr>
    </w:p>
    <w:p w14:paraId="6562BCC4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</w:p>
    <w:p w14:paraId="17F0A903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6908A98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Miejsce zamieszkania/ siedziba wykonawcy: …………………………………………………..</w:t>
      </w:r>
    </w:p>
    <w:p w14:paraId="7221AD07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10F7CE25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DAC2ACD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20F2A748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………………………...………………………………………………………………………....</w:t>
      </w:r>
    </w:p>
    <w:p w14:paraId="18084076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0F9DB767" w14:textId="77777777" w:rsidR="00011FD3" w:rsidRDefault="00000000">
      <w:pPr>
        <w:pStyle w:val="Domylny"/>
        <w:tabs>
          <w:tab w:val="right" w:pos="2552"/>
          <w:tab w:val="left" w:pos="3402"/>
        </w:tabs>
        <w:spacing w:after="0" w:line="100" w:lineRule="atLeast"/>
      </w:pPr>
      <w:r>
        <w:rPr>
          <w:rFonts w:ascii="Times New Roman" w:hAnsi="Times New Roman" w:cs="Times New Roman"/>
          <w:sz w:val="24"/>
          <w:szCs w:val="24"/>
        </w:rPr>
        <w:t>Numer telefonu:…………………………………………………………………………………</w:t>
      </w:r>
    </w:p>
    <w:p w14:paraId="3091974D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5C66373E" w14:textId="77777777" w:rsidR="00011FD3" w:rsidRDefault="00011FD3">
      <w:pPr>
        <w:pStyle w:val="Domylny"/>
        <w:tabs>
          <w:tab w:val="right" w:pos="2552"/>
          <w:tab w:val="left" w:pos="3402"/>
        </w:tabs>
        <w:spacing w:after="0" w:line="100" w:lineRule="atLeast"/>
      </w:pPr>
    </w:p>
    <w:p w14:paraId="5862304C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49E3A73B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</w:pPr>
    </w:p>
    <w:p w14:paraId="3D93512F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center"/>
      </w:pPr>
      <w:r>
        <w:rPr>
          <w:rFonts w:ascii="Times New Roman" w:hAnsi="Times New Roman" w:cs="Times New Roman"/>
          <w:sz w:val="24"/>
          <w:szCs w:val="24"/>
        </w:rPr>
        <w:tab/>
        <w:t>W odpowiedzi na zapytanie ofertowe  dotyczące specjalistycznych usług opiekuńczych dla osób z zaburzeniami psychicznymi składam ofertę następującej treści: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579E4E3E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6F2C7604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17B85AF6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>Oferuję wykonanie przedmiotu zamówienia za:</w:t>
      </w:r>
    </w:p>
    <w:p w14:paraId="16864B3D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9011BA8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cenę brutto ………………. zł (słownie złotych ………………………………………...…. )             za 60 minut pracy.</w:t>
      </w:r>
    </w:p>
    <w:p w14:paraId="7A8ED438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54706087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7634025E" w14:textId="77777777" w:rsidR="00011FD3" w:rsidRDefault="00000000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Oświadczam, iż akceptuję ramowe warunki realizacji przedmiotu zamówienia określone </w:t>
      </w:r>
      <w:r>
        <w:rPr>
          <w:rFonts w:ascii="Times New Roman" w:hAnsi="Times New Roman" w:cs="Times New Roman"/>
          <w:sz w:val="24"/>
          <w:szCs w:val="24"/>
        </w:rPr>
        <w:br/>
        <w:t>w zapytaniu ofertowym.</w:t>
      </w:r>
    </w:p>
    <w:p w14:paraId="444BBC7F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288B20CA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7C75B840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4B2A6B68" w14:textId="77777777" w:rsidR="00011FD3" w:rsidRDefault="00011FD3">
      <w:pPr>
        <w:pStyle w:val="Domylny"/>
        <w:tabs>
          <w:tab w:val="right" w:pos="2268"/>
          <w:tab w:val="left" w:pos="3402"/>
        </w:tabs>
        <w:spacing w:after="0" w:line="100" w:lineRule="atLeast"/>
        <w:jc w:val="both"/>
      </w:pPr>
    </w:p>
    <w:p w14:paraId="35674DDF" w14:textId="77777777" w:rsidR="00011FD3" w:rsidRDefault="00000000">
      <w:pPr>
        <w:pStyle w:val="Domylny"/>
        <w:tabs>
          <w:tab w:val="left" w:pos="284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……………………………..</w:t>
      </w:r>
    </w:p>
    <w:p w14:paraId="57233CBA" w14:textId="77777777" w:rsidR="00011FD3" w:rsidRDefault="00000000">
      <w:pPr>
        <w:pStyle w:val="Domylny"/>
        <w:tabs>
          <w:tab w:val="left" w:pos="709"/>
          <w:tab w:val="center" w:pos="6237"/>
        </w:tabs>
        <w:spacing w:after="0" w:line="100" w:lineRule="atLeast"/>
        <w:jc w:val="both"/>
      </w:pPr>
      <w:r>
        <w:rPr>
          <w:rFonts w:ascii="Times New Roman" w:hAnsi="Times New Roman" w:cs="Times New Roman"/>
          <w:b/>
          <w:i/>
          <w:sz w:val="18"/>
          <w:szCs w:val="18"/>
        </w:rPr>
        <w:tab/>
        <w:t>(miejscowość i data)</w:t>
      </w:r>
      <w:r>
        <w:rPr>
          <w:rFonts w:ascii="Times New Roman" w:hAnsi="Times New Roman" w:cs="Times New Roman"/>
          <w:b/>
          <w:i/>
          <w:sz w:val="18"/>
          <w:szCs w:val="18"/>
        </w:rPr>
        <w:tab/>
        <w:t>(podpis wykonawcy)</w:t>
      </w:r>
    </w:p>
    <w:sectPr w:rsidR="00011FD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1CB80" w14:textId="77777777" w:rsidR="00872511" w:rsidRDefault="00872511">
      <w:r>
        <w:separator/>
      </w:r>
    </w:p>
  </w:endnote>
  <w:endnote w:type="continuationSeparator" w:id="0">
    <w:p w14:paraId="4A9F7EA7" w14:textId="77777777" w:rsidR="00872511" w:rsidRDefault="00872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40E67" w14:textId="77777777" w:rsidR="00872511" w:rsidRDefault="00872511">
      <w:r>
        <w:rPr>
          <w:color w:val="000000"/>
        </w:rPr>
        <w:separator/>
      </w:r>
    </w:p>
  </w:footnote>
  <w:footnote w:type="continuationSeparator" w:id="0">
    <w:p w14:paraId="0345CAC2" w14:textId="77777777" w:rsidR="00872511" w:rsidRDefault="008725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11FD3"/>
    <w:rsid w:val="00011FD3"/>
    <w:rsid w:val="00872511"/>
    <w:rsid w:val="00D86512"/>
    <w:rsid w:val="00E0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52D1C"/>
  <w15:docId w15:val="{D37ADC2F-0D2C-4E5C-8589-EF1A6A7F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omylny">
    <w:name w:val="Domyślny"/>
    <w:pPr>
      <w:suppressAutoHyphens/>
      <w:spacing w:after="160"/>
    </w:pPr>
    <w:rPr>
      <w:rFonts w:ascii="Calibri" w:eastAsia="SimSun" w:hAnsi="Calibri" w:cs="Calibri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848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UG Bukowiec R</cp:lastModifiedBy>
  <cp:revision>2</cp:revision>
  <dcterms:created xsi:type="dcterms:W3CDTF">2026-11-06T11:48:00Z</dcterms:created>
  <dcterms:modified xsi:type="dcterms:W3CDTF">2026-11-06T11:48:00Z</dcterms:modified>
</cp:coreProperties>
</file>